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1561" w14:textId="77777777" w:rsidR="00844231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1E553CED" wp14:editId="470F1F72">
            <wp:extent cx="2857500" cy="7518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5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A1DDB" w14:textId="77777777" w:rsidR="00844231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49352A"/>
          <w:sz w:val="32"/>
          <w:szCs w:val="32"/>
        </w:rPr>
        <w:t>Fragebogen für Bewerber*innen</w:t>
      </w:r>
    </w:p>
    <w:p w14:paraId="24E823EA" w14:textId="77777777" w:rsidR="00844231" w:rsidRDefault="00000000">
      <w:pPr>
        <w:spacing w:after="300"/>
        <w:jc w:val="center"/>
      </w:pPr>
      <w:r>
        <w:rPr>
          <w:rFonts w:ascii="Calibri" w:eastAsia="Calibri" w:hAnsi="Calibri" w:cs="Calibri"/>
          <w:i/>
          <w:iCs/>
          <w:color w:val="977835"/>
          <w:sz w:val="24"/>
          <w:szCs w:val="24"/>
        </w:rPr>
        <w:t>für einen Freiwilligendienst mit wadadee cares e.V.</w:t>
      </w:r>
    </w:p>
    <w:p w14:paraId="78B69B2D" w14:textId="77777777" w:rsidR="00844231" w:rsidRDefault="00000000">
      <w:pPr>
        <w:spacing w:after="100"/>
        <w:jc w:val="center"/>
      </w:pPr>
      <w:r>
        <w:rPr>
          <w:rFonts w:ascii="Calibri" w:eastAsia="Calibri" w:hAnsi="Calibri" w:cs="Calibri"/>
          <w:i/>
          <w:iCs/>
          <w:color w:val="6B6B6B"/>
        </w:rPr>
        <w:t>(Für die Beantwortung der Fragen kannst du dir so viel Platz nehmen, wie du brauchst!)</w:t>
      </w:r>
    </w:p>
    <w:p w14:paraId="106BFF04" w14:textId="77777777" w:rsidR="00844231" w:rsidRDefault="00000000">
      <w:pPr>
        <w:spacing w:after="300"/>
        <w:jc w:val="center"/>
      </w:pPr>
      <w:r>
        <w:rPr>
          <w:rFonts w:ascii="Calibri" w:eastAsia="Calibri" w:hAnsi="Calibri" w:cs="Calibri"/>
          <w:i/>
          <w:iCs/>
          <w:color w:val="2F5D82"/>
          <w:sz w:val="18"/>
          <w:szCs w:val="18"/>
        </w:rPr>
        <w:t xml:space="preserve">Tipp: Wenn du direkt in die Antwortzeilen </w:t>
      </w:r>
      <w:r w:rsidR="00B71DED">
        <w:rPr>
          <w:rFonts w:ascii="Calibri" w:eastAsia="Calibri" w:hAnsi="Calibri" w:cs="Calibri"/>
          <w:i/>
          <w:iCs/>
          <w:color w:val="2F5D82"/>
          <w:sz w:val="18"/>
          <w:szCs w:val="18"/>
        </w:rPr>
        <w:t xml:space="preserve">(unter die Fragen) </w:t>
      </w:r>
      <w:r>
        <w:rPr>
          <w:rFonts w:ascii="Calibri" w:eastAsia="Calibri" w:hAnsi="Calibri" w:cs="Calibri"/>
          <w:i/>
          <w:iCs/>
          <w:color w:val="2F5D82"/>
          <w:sz w:val="18"/>
          <w:szCs w:val="18"/>
        </w:rPr>
        <w:t>tippst, erscheint dein Text automatisch in Georgia (kursiv, blau) – so heben sich deine Antworten von den Fragen ab.</w:t>
      </w:r>
    </w:p>
    <w:p w14:paraId="1A230510" w14:textId="77777777" w:rsidR="00844231" w:rsidRDefault="00000000">
      <w:pPr>
        <w:pBdr>
          <w:bottom w:val="single" w:sz="12" w:space="4" w:color="C56D2E"/>
        </w:pBdr>
        <w:spacing w:before="300" w:after="150"/>
      </w:pPr>
      <w:r>
        <w:rPr>
          <w:rFonts w:ascii="Calibri" w:eastAsia="Calibri" w:hAnsi="Calibri" w:cs="Calibri"/>
          <w:b/>
          <w:bCs/>
          <w:color w:val="49352A"/>
          <w:sz w:val="26"/>
          <w:szCs w:val="26"/>
        </w:rPr>
        <w:t>I. Persönliches</w:t>
      </w:r>
    </w:p>
    <w:p w14:paraId="4C85EAAA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Name, Vorname:</w:t>
      </w:r>
    </w:p>
    <w:p w14:paraId="488849E8" w14:textId="77777777" w:rsidR="00B71DED" w:rsidRPr="00B71DED" w:rsidRDefault="00000000">
      <w:pPr>
        <w:pBdr>
          <w:bottom w:val="single" w:sz="4" w:space="1" w:color="BFBFBF"/>
        </w:pBdr>
        <w:spacing w:after="160"/>
        <w:rPr>
          <w:rFonts w:ascii="Georgia" w:eastAsia="Georgia" w:hAnsi="Georgia" w:cs="Georgia"/>
          <w:i/>
          <w:iCs/>
          <w:color w:val="2F5D82"/>
          <w:sz w:val="21"/>
          <w:szCs w:val="21"/>
        </w:rPr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2F88346E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Adresse:</w:t>
      </w:r>
    </w:p>
    <w:p w14:paraId="17503010" w14:textId="77777777" w:rsidR="00B71DED" w:rsidRPr="00B71DED" w:rsidRDefault="00000000">
      <w:pPr>
        <w:pBdr>
          <w:bottom w:val="single" w:sz="4" w:space="1" w:color="BFBFBF"/>
        </w:pBdr>
        <w:spacing w:after="160"/>
        <w:rPr>
          <w:rFonts w:ascii="Georgia" w:eastAsia="Georgia" w:hAnsi="Georgia" w:cs="Georgia"/>
          <w:i/>
          <w:iCs/>
          <w:color w:val="2F5D82"/>
          <w:sz w:val="21"/>
          <w:szCs w:val="21"/>
        </w:rPr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7A508FF4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Geburtsdatum und -ort:</w:t>
      </w:r>
    </w:p>
    <w:p w14:paraId="7FAF820B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0B1CCA53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E-Mail-Adresse:</w:t>
      </w:r>
    </w:p>
    <w:p w14:paraId="6A8A7C09" w14:textId="77777777" w:rsidR="00844231" w:rsidRDefault="00844231">
      <w:pPr>
        <w:pBdr>
          <w:bottom w:val="single" w:sz="4" w:space="1" w:color="BFBFBF"/>
        </w:pBdr>
        <w:spacing w:after="160"/>
      </w:pPr>
    </w:p>
    <w:p w14:paraId="5DC553B6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Telefonnummer:</w:t>
      </w:r>
    </w:p>
    <w:p w14:paraId="76296347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2CD285CB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Nationalität:</w:t>
      </w:r>
    </w:p>
    <w:p w14:paraId="23637EE9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3B087308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Deine Eltern und ihre Berufe:</w:t>
      </w:r>
    </w:p>
    <w:p w14:paraId="4E31D132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68335C74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Hast du Geschwister?</w:t>
      </w:r>
    </w:p>
    <w:p w14:paraId="156EC08F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54DDEF70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Was sind deine Hobbys? Was machst du in deiner Freizeit?</w:t>
      </w:r>
    </w:p>
    <w:p w14:paraId="61376C15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263A5E03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Hast du gesundheitliche Einschränkungen (chronische Krankheiten, Allergien, Vorerkrankungen, laufende Behandlungen etc.)?</w:t>
      </w:r>
    </w:p>
    <w:p w14:paraId="283560A6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22C985B1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Was sollen wir noch über dich wissen? (Ernährung, Wohnsituation, Familiäres, …)</w:t>
      </w:r>
    </w:p>
    <w:p w14:paraId="281A926C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1E6FF8C7" w14:textId="77777777" w:rsidR="00844231" w:rsidRDefault="00000000">
      <w:pPr>
        <w:pBdr>
          <w:bottom w:val="single" w:sz="12" w:space="4" w:color="C56D2E"/>
        </w:pBdr>
        <w:spacing w:before="300" w:after="150"/>
      </w:pPr>
      <w:r>
        <w:rPr>
          <w:rFonts w:ascii="Calibri" w:eastAsia="Calibri" w:hAnsi="Calibri" w:cs="Calibri"/>
          <w:b/>
          <w:bCs/>
          <w:color w:val="49352A"/>
          <w:sz w:val="26"/>
          <w:szCs w:val="26"/>
        </w:rPr>
        <w:t>II. Lebenslauf</w:t>
      </w:r>
    </w:p>
    <w:p w14:paraId="48A79EF8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Was machst du im Moment?</w:t>
      </w:r>
      <w:r w:rsidR="00B71DED">
        <w:rPr>
          <w:rFonts w:ascii="Calibri" w:eastAsia="Calibri" w:hAnsi="Calibri" w:cs="Calibri"/>
          <w:b/>
          <w:bCs/>
          <w:color w:val="977835"/>
          <w:sz w:val="21"/>
          <w:szCs w:val="21"/>
        </w:rPr>
        <w:t>sjgdfhfvchvs</w:t>
      </w:r>
    </w:p>
    <w:p w14:paraId="618A5E2B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144B7BCE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Was möchtest du nach deinem Freiwilligendienst machen?</w:t>
      </w:r>
    </w:p>
    <w:p w14:paraId="2ED93BB2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5ED3D56F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Bisherige Erfahrungen mit Auslandsaufenthalten? (Wann, wohin, wie lange, was, …)</w:t>
      </w:r>
    </w:p>
    <w:p w14:paraId="7FAFDEE2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lastRenderedPageBreak/>
        <w:t xml:space="preserve"> </w:t>
      </w:r>
    </w:p>
    <w:p w14:paraId="190682F5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Kannst du andere Sprachen? Wie gut?</w:t>
      </w:r>
    </w:p>
    <w:p w14:paraId="29DAB86A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46E171F4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Hast du dich bereits politisch, sozial oder kulturell in der Schule/Uni/im Beruf oder Privatleben engagiert? Wenn ja, wo, wie lange und in welcher Rolle?</w:t>
      </w:r>
    </w:p>
    <w:p w14:paraId="51DD875D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3A9EDFF0" w14:textId="77777777" w:rsidR="00844231" w:rsidRDefault="00000000">
      <w:pPr>
        <w:pBdr>
          <w:bottom w:val="single" w:sz="12" w:space="4" w:color="C56D2E"/>
        </w:pBdr>
        <w:spacing w:before="300" w:after="150"/>
      </w:pPr>
      <w:r>
        <w:rPr>
          <w:rFonts w:ascii="Calibri" w:eastAsia="Calibri" w:hAnsi="Calibri" w:cs="Calibri"/>
          <w:b/>
          <w:bCs/>
          <w:color w:val="49352A"/>
          <w:sz w:val="26"/>
          <w:szCs w:val="26"/>
        </w:rPr>
        <w:t>III. Dein Freiwilligendienst</w:t>
      </w:r>
    </w:p>
    <w:p w14:paraId="7C01DC44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Woher weißt du von wadadee cares e.V.?</w:t>
      </w:r>
    </w:p>
    <w:p w14:paraId="6E6C13FD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4347B158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Warum möchtest du einen Freiwilligendienst machen?</w:t>
      </w:r>
    </w:p>
    <w:p w14:paraId="306B4E1E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1FA0A3E0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Warum bewirbst du dich bei uns?</w:t>
      </w:r>
    </w:p>
    <w:p w14:paraId="70BB8D15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66204E1F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Welche Einsatzstelle(n) oder welches Einsatzland spricht dich besonders an? Warum?</w:t>
      </w:r>
    </w:p>
    <w:p w14:paraId="0061DFE5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45D7057F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Warum bist du besonders für diese Projekte geeignet?</w:t>
      </w:r>
    </w:p>
    <w:p w14:paraId="64FAA08B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7DEDE0B0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Kreuze an, wo und wie du lieber leben würdest: Stadt / Land / Alleine / mit anderen Freiwilligen / mit anderen deutschen Freiwilligen / in einer Gastfamilie</w:t>
      </w:r>
    </w:p>
    <w:p w14:paraId="29D1CB3B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706E63AF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Welche persönlichen Erfahrungen oder Fähigkeiten könnten für dich in deinem Freiwilligendienst hilfreich sein?</w:t>
      </w:r>
    </w:p>
    <w:p w14:paraId="55F314D4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6972E45A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Was bereitet dir beim Freiwilligendienst eher Sorge / worauf möchtest du besonders vorbereitet werden?</w:t>
      </w:r>
    </w:p>
    <w:p w14:paraId="77AF3AA4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18699FA4" w14:textId="77777777" w:rsidR="00844231" w:rsidRDefault="00000000">
      <w:pPr>
        <w:spacing w:before="160" w:after="40"/>
      </w:pPr>
      <w:r>
        <w:rPr>
          <w:rFonts w:ascii="Calibri" w:eastAsia="Calibri" w:hAnsi="Calibri" w:cs="Calibri"/>
          <w:b/>
          <w:bCs/>
          <w:color w:val="977835"/>
          <w:sz w:val="21"/>
          <w:szCs w:val="21"/>
        </w:rPr>
        <w:t>Was machst du, wenn es mit dem Freiwilligendienst nicht klappt? Hast du dich auch bei anderen Organisationen beworben?</w:t>
      </w:r>
    </w:p>
    <w:p w14:paraId="271E0602" w14:textId="77777777" w:rsidR="00844231" w:rsidRDefault="00000000">
      <w:pPr>
        <w:pBdr>
          <w:bottom w:val="single" w:sz="4" w:space="1" w:color="BFBFBF"/>
        </w:pBdr>
        <w:spacing w:after="160"/>
      </w:pPr>
      <w:r>
        <w:rPr>
          <w:rFonts w:ascii="Georgia" w:eastAsia="Georgia" w:hAnsi="Georgia" w:cs="Georgia"/>
          <w:i/>
          <w:iCs/>
          <w:color w:val="2F5D82"/>
          <w:sz w:val="21"/>
          <w:szCs w:val="21"/>
        </w:rPr>
        <w:t xml:space="preserve"> </w:t>
      </w:r>
    </w:p>
    <w:p w14:paraId="45D953BE" w14:textId="77777777" w:rsidR="00844231" w:rsidRDefault="00844231">
      <w:pPr>
        <w:spacing w:before="300"/>
      </w:pPr>
    </w:p>
    <w:p w14:paraId="3D6E71C5" w14:textId="77777777" w:rsidR="00844231" w:rsidRDefault="00000000">
      <w:pPr>
        <w:tabs>
          <w:tab w:val="right" w:pos="9026"/>
        </w:tabs>
        <w:spacing w:before="200" w:after="100"/>
      </w:pPr>
      <w:r>
        <w:rPr>
          <w:b/>
          <w:bCs/>
          <w:color w:val="49352A"/>
          <w:sz w:val="21"/>
          <w:szCs w:val="21"/>
        </w:rPr>
        <w:t>Ort, Datum:</w:t>
      </w:r>
      <w:r>
        <w:tab/>
      </w:r>
      <w:r>
        <w:rPr>
          <w:b/>
          <w:bCs/>
          <w:color w:val="49352A"/>
          <w:sz w:val="21"/>
          <w:szCs w:val="21"/>
        </w:rPr>
        <w:t>Unterschrift:</w:t>
      </w:r>
    </w:p>
    <w:p w14:paraId="510F72EC" w14:textId="77777777" w:rsidR="00844231" w:rsidRDefault="00000000">
      <w:pPr>
        <w:pBdr>
          <w:bottom w:val="single" w:sz="4" w:space="1" w:color="BFBFBF"/>
        </w:pBdr>
        <w:spacing w:after="200"/>
      </w:pPr>
      <w:r>
        <w:rPr>
          <w:rFonts w:ascii="Georgia" w:eastAsia="Georgia" w:hAnsi="Georgia" w:cs="Georgia"/>
          <w:i/>
          <w:iCs/>
          <w:color w:val="2F5D82"/>
        </w:rPr>
        <w:t xml:space="preserve"> </w:t>
      </w:r>
    </w:p>
    <w:p w14:paraId="58B8B833" w14:textId="77777777" w:rsidR="00844231" w:rsidRDefault="00000000">
      <w:pPr>
        <w:spacing w:after="300"/>
      </w:pPr>
      <w:r>
        <w:rPr>
          <w:i/>
          <w:iCs/>
          <w:color w:val="6B6B6B"/>
          <w:sz w:val="18"/>
          <w:szCs w:val="18"/>
        </w:rPr>
        <w:t>(Mit deiner Unterschrift willigst du ein, dass deine Bewerbung gespeichert und an das Auswahlgremium weitergegeben werden darf.)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44231" w14:paraId="20FBEE40" w14:textId="77777777">
        <w:tc>
          <w:tcPr>
            <w:tcW w:w="9026" w:type="dxa"/>
            <w:tcBorders>
              <w:top w:val="single" w:sz="6" w:space="0" w:color="C56D2E"/>
              <w:left w:val="single" w:sz="6" w:space="0" w:color="C56D2E"/>
              <w:bottom w:val="single" w:sz="6" w:space="0" w:color="C56D2E"/>
              <w:right w:val="single" w:sz="6" w:space="0" w:color="C56D2E"/>
            </w:tcBorders>
            <w:shd w:val="clear" w:color="auto" w:fill="F4EDE6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417F6F05" w14:textId="77777777" w:rsidR="00844231" w:rsidRDefault="00000000">
            <w:pPr>
              <w:spacing w:after="100"/>
            </w:pPr>
            <w:r>
              <w:rPr>
                <w:b/>
                <w:bCs/>
                <w:color w:val="49352A"/>
                <w:sz w:val="22"/>
                <w:szCs w:val="22"/>
              </w:rPr>
              <w:t>Nicht vergessen:</w:t>
            </w:r>
          </w:p>
          <w:p w14:paraId="50D2DB45" w14:textId="77777777" w:rsidR="00844231" w:rsidRDefault="00000000">
            <w:pPr>
              <w:spacing w:after="60"/>
            </w:pPr>
            <w:r>
              <w:rPr>
                <w:color w:val="49352A"/>
              </w:rPr>
              <w:t>•  Englischer Lebenslauf (inkl. Foto) für unsere Partnerorganisationen</w:t>
            </w:r>
          </w:p>
          <w:p w14:paraId="4432D8B5" w14:textId="77777777" w:rsidR="00844231" w:rsidRDefault="00000000">
            <w:pPr>
              <w:spacing w:after="60"/>
            </w:pPr>
            <w:r>
              <w:rPr>
                <w:color w:val="49352A"/>
              </w:rPr>
              <w:t>•  Kopie des letzten Zeugnisses (Schule, Uni, Arbeitszeugnis, …)</w:t>
            </w:r>
          </w:p>
          <w:p w14:paraId="6DB06E25" w14:textId="77777777" w:rsidR="00844231" w:rsidRDefault="00000000">
            <w:pPr>
              <w:spacing w:after="60"/>
            </w:pPr>
            <w:r>
              <w:rPr>
                <w:color w:val="49352A"/>
              </w:rPr>
              <w:t>•  Kopie deines Personalausweises / Reisepasses</w:t>
            </w:r>
          </w:p>
          <w:p w14:paraId="247E6BD7" w14:textId="77777777" w:rsidR="00844231" w:rsidRDefault="00000000">
            <w:r>
              <w:rPr>
                <w:color w:val="49352A"/>
              </w:rPr>
              <w:t>•  Kopien anderer Papiere, die relevant sein könnten (z. B. Nachweise über ehrenamtliches Engagement, Praktika, Sprachkenntnisse o. Ä.)</w:t>
            </w:r>
          </w:p>
        </w:tc>
      </w:tr>
    </w:tbl>
    <w:p w14:paraId="7BEFCA3D" w14:textId="77777777" w:rsidR="00206EAB" w:rsidRDefault="00206EAB"/>
    <w:sectPr w:rsidR="00206EAB">
      <w:pgSz w:w="11906" w:h="16838"/>
      <w:pgMar w:top="1000" w:right="1300" w:bottom="1000" w:left="13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5FF8"/>
    <w:multiLevelType w:val="hybridMultilevel"/>
    <w:tmpl w:val="E2349C1C"/>
    <w:lvl w:ilvl="0" w:tplc="865C224A">
      <w:start w:val="1"/>
      <w:numFmt w:val="bullet"/>
      <w:lvlText w:val="●"/>
      <w:lvlJc w:val="left"/>
      <w:pPr>
        <w:ind w:left="720" w:hanging="360"/>
      </w:pPr>
    </w:lvl>
    <w:lvl w:ilvl="1" w:tplc="E28CCB38">
      <w:start w:val="1"/>
      <w:numFmt w:val="bullet"/>
      <w:lvlText w:val="○"/>
      <w:lvlJc w:val="left"/>
      <w:pPr>
        <w:ind w:left="1440" w:hanging="360"/>
      </w:pPr>
    </w:lvl>
    <w:lvl w:ilvl="2" w:tplc="A5565FEA">
      <w:start w:val="1"/>
      <w:numFmt w:val="bullet"/>
      <w:lvlText w:val="■"/>
      <w:lvlJc w:val="left"/>
      <w:pPr>
        <w:ind w:left="2160" w:hanging="360"/>
      </w:pPr>
    </w:lvl>
    <w:lvl w:ilvl="3" w:tplc="33280C08">
      <w:start w:val="1"/>
      <w:numFmt w:val="bullet"/>
      <w:lvlText w:val="●"/>
      <w:lvlJc w:val="left"/>
      <w:pPr>
        <w:ind w:left="2880" w:hanging="360"/>
      </w:pPr>
    </w:lvl>
    <w:lvl w:ilvl="4" w:tplc="040211E6">
      <w:start w:val="1"/>
      <w:numFmt w:val="bullet"/>
      <w:lvlText w:val="○"/>
      <w:lvlJc w:val="left"/>
      <w:pPr>
        <w:ind w:left="3600" w:hanging="360"/>
      </w:pPr>
    </w:lvl>
    <w:lvl w:ilvl="5" w:tplc="E09C45CC">
      <w:start w:val="1"/>
      <w:numFmt w:val="bullet"/>
      <w:lvlText w:val="■"/>
      <w:lvlJc w:val="left"/>
      <w:pPr>
        <w:ind w:left="4320" w:hanging="360"/>
      </w:pPr>
    </w:lvl>
    <w:lvl w:ilvl="6" w:tplc="235CE7D8">
      <w:start w:val="1"/>
      <w:numFmt w:val="bullet"/>
      <w:lvlText w:val="●"/>
      <w:lvlJc w:val="left"/>
      <w:pPr>
        <w:ind w:left="5040" w:hanging="360"/>
      </w:pPr>
    </w:lvl>
    <w:lvl w:ilvl="7" w:tplc="F8E89C74">
      <w:start w:val="1"/>
      <w:numFmt w:val="bullet"/>
      <w:lvlText w:val="●"/>
      <w:lvlJc w:val="left"/>
      <w:pPr>
        <w:ind w:left="5760" w:hanging="360"/>
      </w:pPr>
    </w:lvl>
    <w:lvl w:ilvl="8" w:tplc="A9CCA524">
      <w:start w:val="1"/>
      <w:numFmt w:val="bullet"/>
      <w:lvlText w:val="●"/>
      <w:lvlJc w:val="left"/>
      <w:pPr>
        <w:ind w:left="6480" w:hanging="360"/>
      </w:pPr>
    </w:lvl>
  </w:abstractNum>
  <w:num w:numId="1" w16cid:durableId="13524156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142"/>
    <w:rsid w:val="00045096"/>
    <w:rsid w:val="00206EAB"/>
    <w:rsid w:val="002B2380"/>
    <w:rsid w:val="007841D3"/>
    <w:rsid w:val="00844231"/>
    <w:rsid w:val="00B71DED"/>
    <w:rsid w:val="00ED6142"/>
    <w:rsid w:val="00F2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BE4D"/>
  <w15:docId w15:val="{72607AFC-9230-46B2-88CE-7C8C945B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iqit\Downloads\wetransfer_website_2026-08-17_1907\Website\Fragebogen%20fu&#776;r%20Bewerbung%20Wadadee%20cares%20e.V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b37164-6ab3-40b3-9254-92f528fec9cd" xsi:nil="true"/>
    <lcf76f155ced4ddcb4097134ff3c332f xmlns="cab14152-9faf-46ff-bd56-90cde104e9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8098D6813E104991DB348F3721BFAC" ma:contentTypeVersion="18" ma:contentTypeDescription="Create a new document." ma:contentTypeScope="" ma:versionID="60770f7da22184b8cdadb9c541b16c24">
  <xsd:schema xmlns:xsd="http://www.w3.org/2001/XMLSchema" xmlns:xs="http://www.w3.org/2001/XMLSchema" xmlns:p="http://schemas.microsoft.com/office/2006/metadata/properties" xmlns:ns2="cab14152-9faf-46ff-bd56-90cde104e911" xmlns:ns3="75b37164-6ab3-40b3-9254-92f528fec9cd" targetNamespace="http://schemas.microsoft.com/office/2006/metadata/properties" ma:root="true" ma:fieldsID="933f3d8d2a4bef8c10d8206e0ab7751c" ns2:_="" ns3:_="">
    <xsd:import namespace="cab14152-9faf-46ff-bd56-90cde104e911"/>
    <xsd:import namespace="75b37164-6ab3-40b3-9254-92f528fec9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14152-9faf-46ff-bd56-90cde104e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22f06db-12c1-4056-83b3-5b4144d9c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37164-6ab3-40b3-9254-92f528fec9c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ce70db6-1f47-4ea6-bd22-934890500603}" ma:internalName="TaxCatchAll" ma:showField="CatchAllData" ma:web="75b37164-6ab3-40b3-9254-92f528fec9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9CCE54-6985-4766-B023-E4908388E7BE}">
  <ds:schemaRefs>
    <ds:schemaRef ds:uri="http://schemas.microsoft.com/office/2006/metadata/properties"/>
    <ds:schemaRef ds:uri="http://schemas.microsoft.com/office/infopath/2007/PartnerControls"/>
    <ds:schemaRef ds:uri="75b37164-6ab3-40b3-9254-92f528fec9cd"/>
    <ds:schemaRef ds:uri="cab14152-9faf-46ff-bd56-90cde104e911"/>
  </ds:schemaRefs>
</ds:datastoreItem>
</file>

<file path=customXml/itemProps2.xml><?xml version="1.0" encoding="utf-8"?>
<ds:datastoreItem xmlns:ds="http://schemas.openxmlformats.org/officeDocument/2006/customXml" ds:itemID="{C56619A0-A339-4E2F-9581-8CF251391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3B0EEA-FCDE-470D-80A4-7C2171D54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14152-9faf-46ff-bd56-90cde104e911"/>
    <ds:schemaRef ds:uri="75b37164-6ab3-40b3-9254-92f528fec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Fragebogen für Bewerbung Wadadee cares e.V..dotx</Template>
  <TotalTime>0</TotalTime>
  <Pages>2</Pages>
  <Words>338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xiqit</dc:creator>
  <cp:lastModifiedBy>Philipp Hahmann</cp:lastModifiedBy>
  <cp:revision>1</cp:revision>
  <dcterms:created xsi:type="dcterms:W3CDTF">2026-08-18T11:12:00Z</dcterms:created>
  <dcterms:modified xsi:type="dcterms:W3CDTF">2026-08-18T11:12:00Z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0x010100B88098D6813E104991DB348F3721BFAC</vt:lpwstr>
  </property>
</Properties>
</file>